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5CB2B" w14:textId="0D18380D" w:rsidR="00687039" w:rsidRDefault="00B6736B">
      <w:r>
        <w:rPr>
          <w:noProof/>
        </w:rPr>
        <mc:AlternateContent>
          <mc:Choice Requires="wps">
            <w:drawing>
              <wp:anchor distT="0" distB="0" distL="114300" distR="114300" simplePos="0" relativeHeight="251662336" behindDoc="0" locked="0" layoutInCell="1" allowOverlap="1" wp14:anchorId="4595CB2B" wp14:editId="4595CB2C">
                <wp:simplePos x="0" y="0"/>
                <wp:positionH relativeFrom="column">
                  <wp:posOffset>-581028</wp:posOffset>
                </wp:positionH>
                <wp:positionV relativeFrom="paragraph">
                  <wp:posOffset>-876296</wp:posOffset>
                </wp:positionV>
                <wp:extent cx="1123953" cy="647066"/>
                <wp:effectExtent l="0" t="0" r="19047" b="19684"/>
                <wp:wrapNone/>
                <wp:docPr id="1479372844"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54DBE850"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4595CB2D" wp14:editId="4595CB2E">
                <wp:simplePos x="0" y="0"/>
                <wp:positionH relativeFrom="page">
                  <wp:align>left</wp:align>
                </wp:positionH>
                <wp:positionV relativeFrom="paragraph">
                  <wp:posOffset>-895353</wp:posOffset>
                </wp:positionV>
                <wp:extent cx="7905116" cy="685800"/>
                <wp:effectExtent l="0" t="0" r="19684" b="19050"/>
                <wp:wrapNone/>
                <wp:docPr id="1808651370"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36B805DC"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4595CB2F" wp14:editId="78DC5DE8">
                <wp:simplePos x="0" y="0"/>
                <wp:positionH relativeFrom="column">
                  <wp:posOffset>361946</wp:posOffset>
                </wp:positionH>
                <wp:positionV relativeFrom="paragraph">
                  <wp:posOffset>1419221</wp:posOffset>
                </wp:positionV>
                <wp:extent cx="5181603" cy="2667003"/>
                <wp:effectExtent l="0" t="0" r="19050" b="19050"/>
                <wp:wrapNone/>
                <wp:docPr id="1550426930"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73375084"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p>
    <w:p w14:paraId="4595CB2C" w14:textId="752AF594" w:rsidR="00687039" w:rsidRDefault="00B6736B">
      <w:r>
        <w:rPr>
          <w:noProof/>
        </w:rPr>
        <mc:AlternateContent>
          <mc:Choice Requires="wps">
            <w:drawing>
              <wp:anchor distT="0" distB="0" distL="114300" distR="114300" simplePos="0" relativeHeight="251659264" behindDoc="0" locked="0" layoutInCell="1" allowOverlap="1" wp14:anchorId="4595CB32" wp14:editId="268354F1">
                <wp:simplePos x="0" y="0"/>
                <wp:positionH relativeFrom="column">
                  <wp:posOffset>904875</wp:posOffset>
                </wp:positionH>
                <wp:positionV relativeFrom="paragraph">
                  <wp:posOffset>129540</wp:posOffset>
                </wp:positionV>
                <wp:extent cx="4257675" cy="657225"/>
                <wp:effectExtent l="0" t="0" r="9525" b="9525"/>
                <wp:wrapNone/>
                <wp:docPr id="1379911157" name="Text Box 6"/>
                <wp:cNvGraphicFramePr/>
                <a:graphic xmlns:a="http://schemas.openxmlformats.org/drawingml/2006/main">
                  <a:graphicData uri="http://schemas.microsoft.com/office/word/2010/wordprocessingShape">
                    <wps:wsp>
                      <wps:cNvSpPr txBox="1"/>
                      <wps:spPr>
                        <a:xfrm>
                          <a:off x="0" y="0"/>
                          <a:ext cx="4257675" cy="657225"/>
                        </a:xfrm>
                        <a:prstGeom prst="rect">
                          <a:avLst/>
                        </a:prstGeom>
                        <a:solidFill>
                          <a:srgbClr val="FFFFFF"/>
                        </a:solidFill>
                        <a:ln>
                          <a:noFill/>
                          <a:prstDash/>
                        </a:ln>
                      </wps:spPr>
                      <wps:txbx>
                        <w:txbxContent>
                          <w:p w14:paraId="4595CB34" w14:textId="76607A89" w:rsidR="00687039" w:rsidRDefault="00B6736B">
                            <w:pPr>
                              <w:rPr>
                                <w:rFonts w:ascii="Aptos" w:hAnsi="Aptos"/>
                                <w:sz w:val="56"/>
                                <w:szCs w:val="56"/>
                              </w:rPr>
                            </w:pPr>
                            <w:r w:rsidRPr="00B6736B">
                              <w:rPr>
                                <w:rFonts w:ascii="Aptos" w:hAnsi="Aptos"/>
                                <w:color w:val="1F3864" w:themeColor="accent1" w:themeShade="80"/>
                                <w:sz w:val="56"/>
                                <w:szCs w:val="56"/>
                              </w:rPr>
                              <w:t xml:space="preserve">DANYORE SUSPENSION </w:t>
                            </w:r>
                            <w:r w:rsidRPr="00B6736B">
                              <w:rPr>
                                <w:rFonts w:ascii="Aptos" w:hAnsi="Aptos"/>
                                <w:sz w:val="56"/>
                                <w:szCs w:val="56"/>
                              </w:rPr>
                              <w:t>bridge</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type w14:anchorId="4595CB32" id="_x0000_t202" coordsize="21600,21600" o:spt="202" path="m,l,21600r21600,l21600,xe">
                <v:stroke joinstyle="miter"/>
                <v:path gradientshapeok="t" o:connecttype="rect"/>
              </v:shapetype>
              <v:shape id="Text Box 6" o:spid="_x0000_s1026" type="#_x0000_t202" style="position:absolute;margin-left:71.25pt;margin-top:10.2pt;width:335.25pt;height:5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" stroked="f">
                <v:textbox>
                  <w:txbxContent>
                    <w:p w14:paraId="4595CB34" w14:textId="76607A89" w:rsidR="00687039" w:rsidRDefault="00B6736B">
                      <w:pPr>
                        <w:rPr>
                          <w:rFonts w:ascii="Aptos" w:hAnsi="Aptos"/>
                          <w:sz w:val="56"/>
                          <w:szCs w:val="56"/>
                        </w:rPr>
                      </w:pPr>
                      <w:r w:rsidRPr="00B6736B">
                        <w:rPr>
                          <w:rFonts w:ascii="Aptos" w:hAnsi="Aptos"/>
                          <w:color w:val="1F3864" w:themeColor="accent1" w:themeShade="80"/>
                          <w:sz w:val="56"/>
                          <w:szCs w:val="56"/>
                        </w:rPr>
                        <w:t xml:space="preserve">DANYORE SUSPENSION </w:t>
                      </w:r>
                      <w:r w:rsidRPr="00B6736B">
                        <w:rPr>
                          <w:rFonts w:ascii="Aptos" w:hAnsi="Aptos"/>
                          <w:sz w:val="56"/>
                          <w:szCs w:val="56"/>
                        </w:rPr>
                        <w:t>bridge</w:t>
                      </w:r>
                    </w:p>
                  </w:txbxContent>
                </v:textbox>
              </v:shape>
            </w:pict>
          </mc:Fallback>
        </mc:AlternateContent>
      </w:r>
    </w:p>
    <w:p w14:paraId="4595CB2D" w14:textId="77777777" w:rsidR="00687039" w:rsidRDefault="00687039"/>
    <w:p w14:paraId="4595CB2E" w14:textId="77777777" w:rsidR="00687039" w:rsidRDefault="00687039"/>
    <w:p w14:paraId="4595CB2F" w14:textId="77777777" w:rsidR="00687039" w:rsidRDefault="00687039"/>
    <w:p w14:paraId="4595CB30" w14:textId="77777777" w:rsidR="00687039" w:rsidRDefault="00687039"/>
    <w:p w14:paraId="4595CB31" w14:textId="77777777" w:rsidR="00687039" w:rsidRDefault="00687039"/>
    <w:p w14:paraId="4595CB32" w14:textId="77777777" w:rsidR="00687039" w:rsidRDefault="00687039"/>
    <w:p w14:paraId="4595CB33" w14:textId="77777777" w:rsidR="00687039" w:rsidRDefault="00687039"/>
    <w:p w14:paraId="4595CB34" w14:textId="77777777" w:rsidR="00687039" w:rsidRDefault="00687039"/>
    <w:p w14:paraId="4595CB35" w14:textId="77777777" w:rsidR="00687039" w:rsidRDefault="00687039"/>
    <w:p w14:paraId="4595CB36" w14:textId="77777777" w:rsidR="00687039" w:rsidRDefault="00687039"/>
    <w:p w14:paraId="4595CB37" w14:textId="77777777" w:rsidR="00687039" w:rsidRDefault="00687039"/>
    <w:p w14:paraId="4595CB38" w14:textId="77777777" w:rsidR="00687039" w:rsidRDefault="00687039"/>
    <w:p w14:paraId="4595CB39" w14:textId="77777777" w:rsidR="00687039" w:rsidRDefault="00687039"/>
    <w:p w14:paraId="4595CB3A" w14:textId="77777777" w:rsidR="00687039" w:rsidRDefault="00687039"/>
    <w:p w14:paraId="620ADA4E" w14:textId="5FB5BE23" w:rsidR="00B6736B" w:rsidRPr="00B6736B" w:rsidRDefault="00B6736B" w:rsidP="00B6736B">
      <w:pPr>
        <w:spacing w:line="276" w:lineRule="auto"/>
        <w:jc w:val="both"/>
      </w:pPr>
      <w:r w:rsidRPr="00B6736B">
        <w:t xml:space="preserve">The </w:t>
      </w:r>
      <w:proofErr w:type="spellStart"/>
      <w:r w:rsidRPr="00B6736B">
        <w:t>Danyore</w:t>
      </w:r>
      <w:proofErr w:type="spellEnd"/>
      <w:r w:rsidRPr="00B6736B">
        <w:t xml:space="preserve"> Suspension Bridge, an iconic landmark in the picturesque region of Gilgit-Baltistan in northern Pakistan, stretches gracefully across the Gilgit River, connecting the town of </w:t>
      </w:r>
      <w:proofErr w:type="spellStart"/>
      <w:r w:rsidRPr="00B6736B">
        <w:t>Danyore</w:t>
      </w:r>
      <w:proofErr w:type="spellEnd"/>
      <w:r w:rsidRPr="00B6736B">
        <w:t xml:space="preserve"> with Gilgit city. This engineering marvel, suspended high above the rushing waters below, serves as a vital artery for local residents and travelers alike. With its slender steel cables and sturdy towers, the bridge not only facilitates transportation but also offers breathtaking views of the surrounding mountains and valleys. As one of the longest suspension bridges in the region, it stands as a symbol of connectivity and progress, linking communities and fostering economic development. Beyond its practical function, the </w:t>
      </w:r>
      <w:proofErr w:type="spellStart"/>
      <w:r w:rsidRPr="00B6736B">
        <w:t>Danyore</w:t>
      </w:r>
      <w:proofErr w:type="spellEnd"/>
      <w:r w:rsidRPr="00B6736B">
        <w:t xml:space="preserve"> Suspension Bridge holds cultural significance, embodying the spirit of ingenuity and resilience that characterizes the people of Gilgit-Baltistan. With each step across its span, visitors and locals alike are reminded of the bridge's role as a lifeline and a symbol of unity in this remote and breathtaking corner of Pakistan</w:t>
      </w:r>
      <w:proofErr w:type="gramStart"/>
      <w:r w:rsidRPr="00B6736B">
        <w:t>.</w:t>
      </w:r>
      <w:r w:rsidRPr="00B6736B">
        <w:rPr>
          <w:rFonts w:ascii="Segoe UI" w:hAnsi="Segoe UI" w:cs="Segoe UI"/>
          <w:color w:val="0D0D0D"/>
          <w:shd w:val="clear" w:color="auto" w:fill="FFFFFF"/>
        </w:rPr>
        <w:t xml:space="preserve"> </w:t>
      </w:r>
      <w:r>
        <w:rPr>
          <w:rFonts w:ascii="Segoe UI" w:hAnsi="Segoe UI" w:cs="Segoe UI"/>
          <w:color w:val="0D0D0D"/>
          <w:shd w:val="clear" w:color="auto" w:fill="FFFFFF"/>
        </w:rPr>
        <w:t>.</w:t>
      </w:r>
      <w:proofErr w:type="gramEnd"/>
      <w:r>
        <w:rPr>
          <w:rFonts w:ascii="Segoe UI" w:hAnsi="Segoe UI" w:cs="Segoe UI"/>
          <w:color w:val="0D0D0D"/>
          <w:shd w:val="clear" w:color="auto" w:fill="FFFFFF"/>
        </w:rPr>
        <w:t xml:space="preserve"> Beyond its practical function of providing passage, the bridge serves as a metaphorical link between past and present, tradition and modernity. It bears witness to the rich history and resilient spirit of the people who call this land home. With each sway of its cables and each step taken upon its deck, the </w:t>
      </w:r>
      <w:proofErr w:type="spellStart"/>
      <w:r>
        <w:rPr>
          <w:rFonts w:ascii="Segoe UI" w:hAnsi="Segoe UI" w:cs="Segoe UI"/>
          <w:color w:val="0D0D0D"/>
          <w:shd w:val="clear" w:color="auto" w:fill="FFFFFF"/>
        </w:rPr>
        <w:t>Danyore</w:t>
      </w:r>
      <w:proofErr w:type="spellEnd"/>
      <w:r>
        <w:rPr>
          <w:rFonts w:ascii="Segoe UI" w:hAnsi="Segoe UI" w:cs="Segoe UI"/>
          <w:color w:val="0D0D0D"/>
          <w:shd w:val="clear" w:color="auto" w:fill="FFFFFF"/>
        </w:rPr>
        <w:t xml:space="preserve"> Suspension Bridge epitomizes the harmonious coexistence of nature and humanity, leaving an indelible mark on all who cross its threshold.</w:t>
      </w:r>
    </w:p>
    <w:sectPr w:rsidR="00B6736B" w:rsidRPr="00B6736B">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5CB38" w14:textId="77777777" w:rsidR="00B6736B" w:rsidRDefault="00B6736B">
      <w:pPr>
        <w:spacing w:after="0" w:line="240" w:lineRule="auto"/>
      </w:pPr>
      <w:r>
        <w:separator/>
      </w:r>
    </w:p>
  </w:endnote>
  <w:endnote w:type="continuationSeparator" w:id="0">
    <w:p w14:paraId="4595CB3A" w14:textId="77777777" w:rsidR="00B6736B" w:rsidRDefault="00B67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5CB34" w14:textId="77777777" w:rsidR="00B6736B" w:rsidRDefault="00B6736B">
      <w:pPr>
        <w:spacing w:after="0" w:line="240" w:lineRule="auto"/>
      </w:pPr>
      <w:r>
        <w:rPr>
          <w:color w:val="000000"/>
        </w:rPr>
        <w:separator/>
      </w:r>
    </w:p>
  </w:footnote>
  <w:footnote w:type="continuationSeparator" w:id="0">
    <w:p w14:paraId="4595CB36" w14:textId="77777777" w:rsidR="00B6736B" w:rsidRDefault="00B673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87039"/>
    <w:rsid w:val="00687039"/>
    <w:rsid w:val="00B67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595CB2B"/>
  <w15:docId w15:val="{73C51082-0AF6-41D5-9F20-3F2AD320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232</Words>
  <Characters>1283</Characters>
  <Application>Microsoft Office Word</Application>
  <DocSecurity>0</DocSecurity>
  <Lines>31</Lines>
  <Paragraphs>1</Paragraphs>
  <ScaleCrop>false</ScaleCrop>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2024-03-28T01:38:00Z</dcterms:created>
  <dcterms:modified xsi:type="dcterms:W3CDTF">2024-03-28T01:38:00Z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